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AD0D" w14:textId="77777777" w:rsidR="008F16F6" w:rsidRPr="008F16F6" w:rsidRDefault="008F16F6" w:rsidP="008F16F6">
      <w:pPr>
        <w:rPr>
          <w:rFonts w:ascii="Ubuntu Medium" w:hAnsi="Ubuntu Medium"/>
          <w:b/>
          <w:bCs/>
          <w:color w:val="002060"/>
          <w:sz w:val="32"/>
          <w:szCs w:val="28"/>
          <w:lang w:val="ru-RU"/>
        </w:rPr>
      </w:pPr>
      <w:r w:rsidRPr="008F16F6">
        <w:rPr>
          <w:rFonts w:ascii="Ubuntu Medium" w:hAnsi="Ubuntu Medium"/>
          <w:b/>
          <w:bCs/>
          <w:color w:val="002060"/>
          <w:sz w:val="32"/>
          <w:szCs w:val="28"/>
          <w:lang w:val="ru-RU"/>
        </w:rPr>
        <w:t>Форма регистрации проекта</w:t>
      </w:r>
    </w:p>
    <w:tbl>
      <w:tblPr>
        <w:tblStyle w:val="TableGrid"/>
        <w:tblpPr w:leftFromText="180" w:rightFromText="180" w:vertAnchor="text" w:horzAnchor="margin" w:tblpXSpec="right" w:tblpY="7"/>
        <w:tblW w:w="0" w:type="auto"/>
        <w:tblLook w:val="04A0" w:firstRow="1" w:lastRow="0" w:firstColumn="1" w:lastColumn="0" w:noHBand="0" w:noVBand="1"/>
      </w:tblPr>
      <w:tblGrid>
        <w:gridCol w:w="1129"/>
        <w:gridCol w:w="2694"/>
      </w:tblGrid>
      <w:tr w:rsidR="008F16F6" w:rsidRPr="00082C28" w14:paraId="274907C7" w14:textId="77777777" w:rsidTr="00082C28">
        <w:tc>
          <w:tcPr>
            <w:tcW w:w="1129" w:type="dxa"/>
          </w:tcPr>
          <w:p w14:paraId="5598186B" w14:textId="77777777" w:rsidR="008F16F6" w:rsidRPr="00082C28" w:rsidRDefault="008F16F6" w:rsidP="008F16F6">
            <w:pPr>
              <w:rPr>
                <w:rFonts w:ascii="Ubuntu Medium" w:hAnsi="Ubuntu Medium"/>
                <w:b/>
                <w:bCs/>
                <w:color w:val="002060"/>
                <w:sz w:val="28"/>
                <w:szCs w:val="26"/>
                <w:lang w:val="ru-RU"/>
              </w:rPr>
            </w:pPr>
            <w:r w:rsidRPr="00082C28">
              <w:rPr>
                <w:rFonts w:ascii="Ubuntu Medium" w:hAnsi="Ubuntu Medium"/>
                <w:b/>
                <w:bCs/>
                <w:color w:val="002060"/>
                <w:sz w:val="28"/>
                <w:szCs w:val="26"/>
                <w:lang w:val="ru-RU"/>
              </w:rPr>
              <w:t>Дата:</w:t>
            </w:r>
          </w:p>
        </w:tc>
        <w:tc>
          <w:tcPr>
            <w:tcW w:w="2694" w:type="dxa"/>
          </w:tcPr>
          <w:p w14:paraId="46EDAE6B" w14:textId="77777777" w:rsidR="008F16F6" w:rsidRPr="00082C28" w:rsidRDefault="008F16F6" w:rsidP="008F16F6">
            <w:pPr>
              <w:rPr>
                <w:rFonts w:ascii="Ubuntu Medium" w:hAnsi="Ubuntu Medium"/>
                <w:b/>
                <w:bCs/>
                <w:color w:val="002060"/>
                <w:sz w:val="28"/>
                <w:szCs w:val="26"/>
                <w:lang w:val="ru-RU"/>
              </w:rPr>
            </w:pPr>
          </w:p>
        </w:tc>
      </w:tr>
    </w:tbl>
    <w:p w14:paraId="0757B609" w14:textId="77777777" w:rsidR="00082C28" w:rsidRPr="008F16F6" w:rsidRDefault="00082C28">
      <w:pPr>
        <w:rPr>
          <w:rFonts w:ascii="Ubuntu Medium" w:hAnsi="Ubuntu Medium"/>
          <w:b/>
          <w:bCs/>
          <w:color w:val="C00000"/>
          <w:sz w:val="24"/>
          <w:szCs w:val="24"/>
          <w:lang w:val="ru-RU"/>
        </w:rPr>
      </w:pPr>
    </w:p>
    <w:tbl>
      <w:tblPr>
        <w:tblStyle w:val="TableGrid"/>
        <w:tblW w:w="10583" w:type="dxa"/>
        <w:tblLook w:val="04A0" w:firstRow="1" w:lastRow="0" w:firstColumn="1" w:lastColumn="0" w:noHBand="0" w:noVBand="1"/>
      </w:tblPr>
      <w:tblGrid>
        <w:gridCol w:w="3475"/>
        <w:gridCol w:w="2175"/>
        <w:gridCol w:w="2215"/>
        <w:gridCol w:w="2718"/>
      </w:tblGrid>
      <w:tr w:rsidR="008F16F6" w:rsidRPr="008F16F6" w14:paraId="430D1BDD" w14:textId="77777777" w:rsidTr="0098722B">
        <w:trPr>
          <w:trHeight w:val="329"/>
        </w:trPr>
        <w:tc>
          <w:tcPr>
            <w:tcW w:w="10583" w:type="dxa"/>
            <w:gridSpan w:val="4"/>
          </w:tcPr>
          <w:p w14:paraId="314BC68F" w14:textId="29CEFE1E" w:rsidR="00986A32" w:rsidRPr="008F16F6" w:rsidRDefault="00986A32" w:rsidP="00584798">
            <w:pPr>
              <w:rPr>
                <w:rFonts w:ascii="Ubuntu Medium" w:hAnsi="Ubuntu Medium"/>
                <w:b/>
                <w:bCs/>
                <w:color w:val="C00000"/>
                <w:sz w:val="24"/>
                <w:szCs w:val="24"/>
                <w:lang w:val="ru-RU"/>
              </w:rPr>
            </w:pPr>
            <w:r w:rsidRPr="008F16F6">
              <w:rPr>
                <w:rFonts w:ascii="Ubuntu Medium" w:hAnsi="Ubuntu Medium"/>
                <w:b/>
                <w:bCs/>
                <w:color w:val="C00000"/>
                <w:sz w:val="24"/>
                <w:szCs w:val="24"/>
                <w:lang w:val="ru-RU"/>
              </w:rPr>
              <w:t>Партнер ООО «Р-Платформы»</w:t>
            </w:r>
          </w:p>
        </w:tc>
      </w:tr>
      <w:tr w:rsidR="00584798" w:rsidRPr="00151AAB" w14:paraId="05CAF2AC" w14:textId="77777777" w:rsidTr="0098722B">
        <w:trPr>
          <w:trHeight w:val="556"/>
        </w:trPr>
        <w:tc>
          <w:tcPr>
            <w:tcW w:w="3475" w:type="dxa"/>
          </w:tcPr>
          <w:p w14:paraId="1024E154" w14:textId="7C1BBAFE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Статус партнера:</w:t>
            </w:r>
          </w:p>
        </w:tc>
        <w:tc>
          <w:tcPr>
            <w:tcW w:w="7108" w:type="dxa"/>
            <w:gridSpan w:val="3"/>
          </w:tcPr>
          <w:p w14:paraId="25D8B600" w14:textId="4FD742A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8F16F6" w:rsidRPr="00151AAB" w14:paraId="1418B591" w14:textId="77777777" w:rsidTr="0098722B">
        <w:trPr>
          <w:trHeight w:val="556"/>
        </w:trPr>
        <w:tc>
          <w:tcPr>
            <w:tcW w:w="3475" w:type="dxa"/>
          </w:tcPr>
          <w:p w14:paraId="310AAECA" w14:textId="3926CA20" w:rsidR="008F16F6" w:rsidRPr="00151AAB" w:rsidRDefault="008F16F6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Название компании:</w:t>
            </w:r>
          </w:p>
        </w:tc>
        <w:tc>
          <w:tcPr>
            <w:tcW w:w="7108" w:type="dxa"/>
            <w:gridSpan w:val="3"/>
          </w:tcPr>
          <w:p w14:paraId="01E04737" w14:textId="77777777" w:rsidR="008F16F6" w:rsidRPr="00151AAB" w:rsidRDefault="008F16F6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8F16F6" w:rsidRPr="00D24A92" w14:paraId="4407FD66" w14:textId="77777777" w:rsidTr="0098722B">
        <w:trPr>
          <w:trHeight w:val="670"/>
        </w:trPr>
        <w:tc>
          <w:tcPr>
            <w:tcW w:w="3475" w:type="dxa"/>
          </w:tcPr>
          <w:p w14:paraId="5C4452EE" w14:textId="77777777" w:rsidR="008F16F6" w:rsidRPr="00151AAB" w:rsidRDefault="008F16F6" w:rsidP="00526894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 xml:space="preserve">Контактное лицо (ФИО, телефон, </w:t>
            </w:r>
            <w:proofErr w:type="spellStart"/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email</w:t>
            </w:r>
            <w:proofErr w:type="spellEnd"/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)</w:t>
            </w:r>
          </w:p>
        </w:tc>
        <w:tc>
          <w:tcPr>
            <w:tcW w:w="7108" w:type="dxa"/>
            <w:gridSpan w:val="3"/>
          </w:tcPr>
          <w:p w14:paraId="442E6C92" w14:textId="77777777" w:rsidR="008F16F6" w:rsidRPr="00151AAB" w:rsidRDefault="008F16F6" w:rsidP="00526894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8F16F6" w:rsidRPr="008F16F6" w14:paraId="6087D78C" w14:textId="77777777" w:rsidTr="0098722B">
        <w:trPr>
          <w:trHeight w:val="305"/>
        </w:trPr>
        <w:tc>
          <w:tcPr>
            <w:tcW w:w="10583" w:type="dxa"/>
            <w:gridSpan w:val="4"/>
          </w:tcPr>
          <w:p w14:paraId="57CCA2A1" w14:textId="0D9F6152" w:rsidR="008F16F6" w:rsidRPr="008F16F6" w:rsidRDefault="008F16F6" w:rsidP="00526894">
            <w:pPr>
              <w:rPr>
                <w:rFonts w:ascii="Ubuntu Medium" w:hAnsi="Ubuntu Medium"/>
                <w:b/>
                <w:bCs/>
                <w:color w:val="C00000"/>
                <w:sz w:val="24"/>
                <w:szCs w:val="24"/>
                <w:lang w:val="ru-RU"/>
              </w:rPr>
            </w:pPr>
            <w:r w:rsidRPr="008F16F6">
              <w:rPr>
                <w:rFonts w:ascii="Ubuntu Medium" w:hAnsi="Ubuntu Medium"/>
                <w:b/>
                <w:bCs/>
                <w:color w:val="C00000"/>
                <w:sz w:val="24"/>
                <w:szCs w:val="24"/>
                <w:lang w:val="ru-RU"/>
              </w:rPr>
              <w:t>Заказчик</w:t>
            </w:r>
          </w:p>
        </w:tc>
      </w:tr>
      <w:tr w:rsidR="00584798" w:rsidRPr="00151AAB" w14:paraId="79C7EF81" w14:textId="77777777" w:rsidTr="0098722B">
        <w:trPr>
          <w:trHeight w:val="556"/>
        </w:trPr>
        <w:tc>
          <w:tcPr>
            <w:tcW w:w="3475" w:type="dxa"/>
          </w:tcPr>
          <w:p w14:paraId="700C40E8" w14:textId="5E3BD2CD" w:rsidR="00584798" w:rsidRPr="00151AAB" w:rsidRDefault="008F16F6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>
              <w:rPr>
                <w:rFonts w:ascii="Ubuntu Medium" w:hAnsi="Ubuntu Medium"/>
                <w:sz w:val="24"/>
                <w:szCs w:val="24"/>
                <w:lang w:val="ru-RU"/>
              </w:rPr>
              <w:t>Наименование и ИНН:</w:t>
            </w:r>
          </w:p>
        </w:tc>
        <w:tc>
          <w:tcPr>
            <w:tcW w:w="7108" w:type="dxa"/>
            <w:gridSpan w:val="3"/>
          </w:tcPr>
          <w:p w14:paraId="53C9A4E6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8F16F6" w:rsidRPr="00151AAB" w14:paraId="7BD3C220" w14:textId="77777777" w:rsidTr="0098722B">
        <w:trPr>
          <w:trHeight w:val="556"/>
        </w:trPr>
        <w:tc>
          <w:tcPr>
            <w:tcW w:w="3475" w:type="dxa"/>
          </w:tcPr>
          <w:p w14:paraId="430ADA95" w14:textId="285F821C" w:rsidR="008F16F6" w:rsidRPr="00151AAB" w:rsidRDefault="008F16F6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Название проекта:</w:t>
            </w:r>
          </w:p>
        </w:tc>
        <w:tc>
          <w:tcPr>
            <w:tcW w:w="7108" w:type="dxa"/>
            <w:gridSpan w:val="3"/>
          </w:tcPr>
          <w:p w14:paraId="12705E06" w14:textId="77777777" w:rsidR="008F16F6" w:rsidRPr="00151AAB" w:rsidRDefault="008F16F6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2C338A23" w14:textId="77777777" w:rsidTr="0098722B">
        <w:trPr>
          <w:trHeight w:val="556"/>
        </w:trPr>
        <w:tc>
          <w:tcPr>
            <w:tcW w:w="3475" w:type="dxa"/>
          </w:tcPr>
          <w:p w14:paraId="75E6AE91" w14:textId="30843DF5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Название объекта:</w:t>
            </w:r>
          </w:p>
          <w:p w14:paraId="66B0B928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  <w:tc>
          <w:tcPr>
            <w:tcW w:w="7108" w:type="dxa"/>
            <w:gridSpan w:val="3"/>
          </w:tcPr>
          <w:p w14:paraId="6198564C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085B8B2D" w14:textId="77777777" w:rsidTr="0098722B">
        <w:trPr>
          <w:trHeight w:val="556"/>
        </w:trPr>
        <w:tc>
          <w:tcPr>
            <w:tcW w:w="3475" w:type="dxa"/>
          </w:tcPr>
          <w:p w14:paraId="6D76CCBB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Местонахождение объекта</w:t>
            </w:r>
          </w:p>
          <w:p w14:paraId="18F2B23C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  <w:tc>
          <w:tcPr>
            <w:tcW w:w="7108" w:type="dxa"/>
            <w:gridSpan w:val="3"/>
          </w:tcPr>
          <w:p w14:paraId="3F0D9D62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D24A92" w14:paraId="0A44EB7E" w14:textId="77777777" w:rsidTr="0098722B">
        <w:trPr>
          <w:trHeight w:val="556"/>
        </w:trPr>
        <w:tc>
          <w:tcPr>
            <w:tcW w:w="3475" w:type="dxa"/>
          </w:tcPr>
          <w:p w14:paraId="49AF6580" w14:textId="3812DFC2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 xml:space="preserve">Контактное лицо (ФИО, телефон, </w:t>
            </w:r>
            <w:proofErr w:type="spellStart"/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email</w:t>
            </w:r>
            <w:proofErr w:type="spellEnd"/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)</w:t>
            </w:r>
            <w:r w:rsidR="008F16F6">
              <w:rPr>
                <w:rFonts w:ascii="Ubuntu Medium" w:hAnsi="Ubuntu Medium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8" w:type="dxa"/>
            <w:gridSpan w:val="3"/>
          </w:tcPr>
          <w:p w14:paraId="67E9AAA8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8F16F6" w14:paraId="28200D44" w14:textId="77777777" w:rsidTr="0098722B">
        <w:trPr>
          <w:trHeight w:val="368"/>
        </w:trPr>
        <w:tc>
          <w:tcPr>
            <w:tcW w:w="10583" w:type="dxa"/>
            <w:gridSpan w:val="4"/>
          </w:tcPr>
          <w:p w14:paraId="1E0B0734" w14:textId="2C601268" w:rsidR="00584798" w:rsidRPr="008F16F6" w:rsidRDefault="008F16F6" w:rsidP="008F16F6">
            <w:pPr>
              <w:rPr>
                <w:rFonts w:ascii="Ubuntu Medium" w:hAnsi="Ubuntu Medium"/>
                <w:b/>
                <w:bCs/>
                <w:color w:val="C00000"/>
                <w:sz w:val="24"/>
                <w:szCs w:val="24"/>
                <w:lang w:val="ru-RU"/>
              </w:rPr>
            </w:pPr>
            <w:r w:rsidRPr="008F16F6">
              <w:rPr>
                <w:rFonts w:ascii="Ubuntu Medium" w:hAnsi="Ubuntu Medium"/>
                <w:b/>
                <w:bCs/>
                <w:color w:val="C00000"/>
                <w:sz w:val="24"/>
                <w:szCs w:val="24"/>
                <w:lang w:val="ru-RU"/>
              </w:rPr>
              <w:t>Общее описание проекта</w:t>
            </w:r>
          </w:p>
        </w:tc>
      </w:tr>
      <w:tr w:rsidR="00584798" w:rsidRPr="00151AAB" w14:paraId="1C021998" w14:textId="77777777" w:rsidTr="0098722B">
        <w:trPr>
          <w:trHeight w:val="972"/>
        </w:trPr>
        <w:tc>
          <w:tcPr>
            <w:tcW w:w="10583" w:type="dxa"/>
            <w:gridSpan w:val="4"/>
          </w:tcPr>
          <w:p w14:paraId="6075A32F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0A8036B2" w14:textId="77777777" w:rsidTr="0098722B">
        <w:trPr>
          <w:trHeight w:val="556"/>
        </w:trPr>
        <w:tc>
          <w:tcPr>
            <w:tcW w:w="3475" w:type="dxa"/>
          </w:tcPr>
          <w:p w14:paraId="311168A7" w14:textId="38841201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Возможные конкуренты</w:t>
            </w:r>
          </w:p>
        </w:tc>
        <w:tc>
          <w:tcPr>
            <w:tcW w:w="7108" w:type="dxa"/>
            <w:gridSpan w:val="3"/>
          </w:tcPr>
          <w:p w14:paraId="0F6756F9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62D909C0" w14:textId="77777777" w:rsidTr="0098722B">
        <w:trPr>
          <w:trHeight w:val="556"/>
        </w:trPr>
        <w:tc>
          <w:tcPr>
            <w:tcW w:w="10583" w:type="dxa"/>
            <w:gridSpan w:val="4"/>
          </w:tcPr>
          <w:p w14:paraId="3D774A69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Техническое описание проекта</w:t>
            </w:r>
          </w:p>
          <w:p w14:paraId="33306680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523344B2" w14:textId="77777777" w:rsidTr="0098722B">
        <w:trPr>
          <w:trHeight w:val="1429"/>
        </w:trPr>
        <w:tc>
          <w:tcPr>
            <w:tcW w:w="10583" w:type="dxa"/>
            <w:gridSpan w:val="4"/>
          </w:tcPr>
          <w:p w14:paraId="3F91A9FE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35ED00FA" w14:textId="77777777" w:rsidTr="0098722B">
        <w:trPr>
          <w:trHeight w:val="556"/>
        </w:trPr>
        <w:tc>
          <w:tcPr>
            <w:tcW w:w="3475" w:type="dxa"/>
          </w:tcPr>
          <w:p w14:paraId="33990D58" w14:textId="1A52F9DA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Примерный бюджет:</w:t>
            </w:r>
          </w:p>
          <w:p w14:paraId="51756A1A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  <w:tc>
          <w:tcPr>
            <w:tcW w:w="7108" w:type="dxa"/>
            <w:gridSpan w:val="3"/>
          </w:tcPr>
          <w:p w14:paraId="27B716A8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584798" w:rsidRPr="00151AAB" w14:paraId="58D9C828" w14:textId="77777777" w:rsidTr="0098722B">
        <w:trPr>
          <w:trHeight w:val="556"/>
        </w:trPr>
        <w:tc>
          <w:tcPr>
            <w:tcW w:w="3475" w:type="dxa"/>
          </w:tcPr>
          <w:p w14:paraId="142C05DA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Планируемое начало</w:t>
            </w: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br/>
              <w:t>реализации проекта</w:t>
            </w:r>
          </w:p>
          <w:p w14:paraId="32D2012E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  <w:tc>
          <w:tcPr>
            <w:tcW w:w="2175" w:type="dxa"/>
          </w:tcPr>
          <w:p w14:paraId="3D841239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  <w:tc>
          <w:tcPr>
            <w:tcW w:w="2215" w:type="dxa"/>
          </w:tcPr>
          <w:p w14:paraId="5CD7899D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Планируемое окончание</w:t>
            </w: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br/>
              <w:t>реализации проекта</w:t>
            </w:r>
          </w:p>
          <w:p w14:paraId="70DC6786" w14:textId="77777777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  <w:tc>
          <w:tcPr>
            <w:tcW w:w="2717" w:type="dxa"/>
          </w:tcPr>
          <w:p w14:paraId="0EBBE200" w14:textId="50C00068" w:rsidR="00584798" w:rsidRPr="00151AAB" w:rsidRDefault="00584798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  <w:tr w:rsidR="00151AAB" w:rsidRPr="00151AAB" w14:paraId="6EF9CC6B" w14:textId="77777777" w:rsidTr="0098722B">
        <w:trPr>
          <w:trHeight w:val="1270"/>
        </w:trPr>
        <w:tc>
          <w:tcPr>
            <w:tcW w:w="3475" w:type="dxa"/>
          </w:tcPr>
          <w:p w14:paraId="5C4854BD" w14:textId="5B9E64EB" w:rsidR="00151AAB" w:rsidRPr="00151AAB" w:rsidRDefault="00151AAB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  <w:r w:rsidRPr="00151AAB">
              <w:rPr>
                <w:rFonts w:ascii="Ubuntu Medium" w:hAnsi="Ubuntu Medium"/>
                <w:sz w:val="24"/>
                <w:szCs w:val="24"/>
                <w:lang w:val="ru-RU"/>
              </w:rPr>
              <w:t>Дополнительные комментарии</w:t>
            </w:r>
          </w:p>
        </w:tc>
        <w:tc>
          <w:tcPr>
            <w:tcW w:w="7108" w:type="dxa"/>
            <w:gridSpan w:val="3"/>
          </w:tcPr>
          <w:p w14:paraId="1CB88CAF" w14:textId="77777777" w:rsidR="00151AAB" w:rsidRPr="00151AAB" w:rsidRDefault="00151AAB" w:rsidP="00584798">
            <w:pPr>
              <w:rPr>
                <w:rFonts w:ascii="Ubuntu Medium" w:hAnsi="Ubuntu Medium"/>
                <w:sz w:val="24"/>
                <w:szCs w:val="24"/>
                <w:lang w:val="ru-RU"/>
              </w:rPr>
            </w:pPr>
          </w:p>
        </w:tc>
      </w:tr>
    </w:tbl>
    <w:p w14:paraId="2340B370" w14:textId="77777777" w:rsidR="002F01FE" w:rsidRDefault="002F01FE" w:rsidP="00584798">
      <w:pPr>
        <w:pStyle w:val="Heading1"/>
        <w:rPr>
          <w:rFonts w:ascii="Ubuntu Medium" w:hAnsi="Ubuntu Medium"/>
        </w:rPr>
      </w:pPr>
    </w:p>
    <w:sectPr w:rsidR="002F01FE" w:rsidSect="00151AAB">
      <w:headerReference w:type="even" r:id="rId7"/>
      <w:headerReference w:type="default" r:id="rId8"/>
      <w:headerReference w:type="first" r:id="rId9"/>
      <w:pgSz w:w="11900" w:h="16840"/>
      <w:pgMar w:top="1554" w:right="1128" w:bottom="1690" w:left="992" w:header="0" w:footer="0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59B2B" w14:textId="77777777" w:rsidR="001A6260" w:rsidRDefault="001A6260" w:rsidP="009B1A39">
      <w:r>
        <w:separator/>
      </w:r>
    </w:p>
  </w:endnote>
  <w:endnote w:type="continuationSeparator" w:id="0">
    <w:p w14:paraId="311CFD76" w14:textId="77777777" w:rsidR="001A6260" w:rsidRDefault="001A6260" w:rsidP="009B1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3285A9C-6833-485D-8E13-6E6022F58035}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CC"/>
    <w:family w:val="swiss"/>
    <w:pitch w:val="variable"/>
    <w:sig w:usb0="E00002FF" w:usb1="5000205B" w:usb2="00000000" w:usb3="00000000" w:csb0="0000009F" w:csb1="00000000"/>
    <w:embedRegular r:id="rId2" w:fontKey="{8D93D097-279F-4BCC-ADB4-88B96F221117}"/>
  </w:font>
  <w:font w:name="YandexSansText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buntu Medium">
    <w:panose1 w:val="020B0604030602030204"/>
    <w:charset w:val="CC"/>
    <w:family w:val="swiss"/>
    <w:pitch w:val="variable"/>
    <w:sig w:usb0="E00002FF" w:usb1="5000205B" w:usb2="00000000" w:usb3="00000000" w:csb0="0000009F" w:csb1="00000000"/>
    <w:embedRegular r:id="rId3" w:fontKey="{1F0AFF7B-6777-4F79-986F-007D63411FF8}"/>
    <w:embedBold r:id="rId4" w:fontKey="{C7DBA4B9-97CF-4E45-8263-4E4120022897}"/>
  </w:font>
  <w:font w:name="OpenSans">
    <w:altName w:val="Cambria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6F5DDD8B-EF5B-479A-9365-4B075205BC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9DC27" w14:textId="77777777" w:rsidR="001A6260" w:rsidRDefault="001A6260" w:rsidP="009B1A39">
      <w:r>
        <w:separator/>
      </w:r>
    </w:p>
  </w:footnote>
  <w:footnote w:type="continuationSeparator" w:id="0">
    <w:p w14:paraId="43D49E52" w14:textId="77777777" w:rsidR="001A6260" w:rsidRDefault="001A6260" w:rsidP="009B1A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0FC0B" w14:textId="77777777" w:rsidR="006D1BD2" w:rsidRDefault="001A6260">
    <w:pPr>
      <w:pStyle w:val="Header"/>
    </w:pPr>
    <w:r>
      <w:rPr>
        <w:noProof/>
        <w:lang w:eastAsia="en-GB"/>
      </w:rPr>
      <w:pict w14:anchorId="6A60DF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78.6pt;height:677pt;z-index:-251651072;mso-position-horizontal:center;mso-position-horizontal-relative:margin;mso-position-vertical:center;mso-position-vertical-relative:margin" o:allowincell="f">
          <v:imagedata r:id="rId1" o:title="rosplatforma_blank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5F400" w14:textId="00CF23AB" w:rsidR="009E7F95" w:rsidRDefault="009E7F95" w:rsidP="00CE23F8">
    <w:pPr>
      <w:pStyle w:val="Header"/>
      <w:ind w:left="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29DD9" w14:textId="77777777" w:rsidR="006D1BD2" w:rsidRDefault="001A6260">
    <w:pPr>
      <w:pStyle w:val="Header"/>
    </w:pPr>
    <w:r>
      <w:rPr>
        <w:noProof/>
        <w:lang w:eastAsia="en-GB"/>
      </w:rPr>
      <w:pict w14:anchorId="13B40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78.6pt;height:677pt;z-index:-251650048;mso-position-horizontal:center;mso-position-horizontal-relative:margin;mso-position-vertical:center;mso-position-vertical-relative:margin" o:allowincell="f">
          <v:imagedata r:id="rId1" o:title="rosplatforma_blank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2DF"/>
    <w:rsid w:val="00082C28"/>
    <w:rsid w:val="00116EF0"/>
    <w:rsid w:val="00151AAB"/>
    <w:rsid w:val="001A6260"/>
    <w:rsid w:val="002262DF"/>
    <w:rsid w:val="00287D7C"/>
    <w:rsid w:val="002F01FE"/>
    <w:rsid w:val="002F3363"/>
    <w:rsid w:val="00310BF1"/>
    <w:rsid w:val="003970F7"/>
    <w:rsid w:val="003E25A0"/>
    <w:rsid w:val="003F0BD1"/>
    <w:rsid w:val="00437ED4"/>
    <w:rsid w:val="00584798"/>
    <w:rsid w:val="00600DDD"/>
    <w:rsid w:val="00623659"/>
    <w:rsid w:val="006C3919"/>
    <w:rsid w:val="006D1BD2"/>
    <w:rsid w:val="007207EB"/>
    <w:rsid w:val="007E1731"/>
    <w:rsid w:val="00831F93"/>
    <w:rsid w:val="008F16F6"/>
    <w:rsid w:val="009245FF"/>
    <w:rsid w:val="00936F08"/>
    <w:rsid w:val="00943E1B"/>
    <w:rsid w:val="00946F21"/>
    <w:rsid w:val="00986A32"/>
    <w:rsid w:val="0098722B"/>
    <w:rsid w:val="009B1A39"/>
    <w:rsid w:val="009B5ADA"/>
    <w:rsid w:val="009B600E"/>
    <w:rsid w:val="009C2227"/>
    <w:rsid w:val="009E7F95"/>
    <w:rsid w:val="00A11B29"/>
    <w:rsid w:val="00A21867"/>
    <w:rsid w:val="00A77883"/>
    <w:rsid w:val="00A91B74"/>
    <w:rsid w:val="00B334BC"/>
    <w:rsid w:val="00BF622F"/>
    <w:rsid w:val="00CC1563"/>
    <w:rsid w:val="00CE23F8"/>
    <w:rsid w:val="00D24A92"/>
    <w:rsid w:val="00D36466"/>
    <w:rsid w:val="00DA2C4C"/>
    <w:rsid w:val="00DF23C7"/>
    <w:rsid w:val="00E4005C"/>
    <w:rsid w:val="00E86531"/>
    <w:rsid w:val="00F8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5C809"/>
  <w15:chartTrackingRefBased/>
  <w15:docId w15:val="{6FA490DA-1F28-46D1-B061-EB66F9E2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6F6"/>
    <w:rPr>
      <w:rFonts w:ascii="Ubuntu" w:hAnsi="Ubuntu" w:cs="YandexSansText-Regular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1A39"/>
    <w:pPr>
      <w:outlineLvl w:val="0"/>
    </w:pPr>
    <w:rPr>
      <w:sz w:val="32"/>
      <w:szCs w:val="32"/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1A39"/>
    <w:pPr>
      <w:outlineLvl w:val="1"/>
    </w:pPr>
    <w:rPr>
      <w:rFonts w:ascii="Ubuntu Medium" w:hAnsi="Ubuntu Medium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7ED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7ED4"/>
  </w:style>
  <w:style w:type="paragraph" w:styleId="Footer">
    <w:name w:val="footer"/>
    <w:basedOn w:val="Normal"/>
    <w:link w:val="FooterChar"/>
    <w:uiPriority w:val="99"/>
    <w:unhideWhenUsed/>
    <w:rsid w:val="00437ED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7ED4"/>
  </w:style>
  <w:style w:type="character" w:customStyle="1" w:styleId="Heading1Char">
    <w:name w:val="Heading 1 Char"/>
    <w:basedOn w:val="DefaultParagraphFont"/>
    <w:link w:val="Heading1"/>
    <w:uiPriority w:val="9"/>
    <w:rsid w:val="009B1A39"/>
    <w:rPr>
      <w:rFonts w:ascii="Ubuntu" w:hAnsi="Ubuntu" w:cs="YandexSansText-Regular"/>
      <w:sz w:val="32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9B1A39"/>
    <w:rPr>
      <w:rFonts w:ascii="Ubuntu Medium" w:hAnsi="Ubuntu Medium" w:cs="YandexSansText-Regular"/>
      <w:sz w:val="22"/>
      <w:szCs w:val="22"/>
      <w:lang w:val="ru-RU"/>
    </w:rPr>
  </w:style>
  <w:style w:type="table" w:styleId="TableGrid">
    <w:name w:val="Table Grid"/>
    <w:basedOn w:val="TableNormal"/>
    <w:uiPriority w:val="39"/>
    <w:rsid w:val="00CE2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831F93"/>
    <w:pPr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TitleChar">
    <w:name w:val="Title Char"/>
    <w:basedOn w:val="DefaultParagraphFont"/>
    <w:link w:val="Title"/>
    <w:rsid w:val="00831F93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fontstyle01">
    <w:name w:val="fontstyle01"/>
    <w:basedOn w:val="DefaultParagraphFont"/>
    <w:rsid w:val="00584798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tiana.sergeeva\Downloads\rosplatforma_blank_a4_2016121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2DB499A-D4D2-45AD-A249-93E4C2AD4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rosplatforma_blank_a4_20161213.dotx</Template>
  <TotalTime>282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Sergeeva</dc:creator>
  <cp:keywords/>
  <dc:description/>
  <cp:lastModifiedBy>Sergey Chlek</cp:lastModifiedBy>
  <cp:revision>5</cp:revision>
  <cp:lastPrinted>2021-04-01T07:02:00Z</cp:lastPrinted>
  <dcterms:created xsi:type="dcterms:W3CDTF">2021-04-01T06:03:00Z</dcterms:created>
  <dcterms:modified xsi:type="dcterms:W3CDTF">2022-03-14T14:19:00Z</dcterms:modified>
</cp:coreProperties>
</file>