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B2B66" w14:textId="77777777" w:rsidR="00205D63" w:rsidRDefault="00205D63" w:rsidP="008F16F6">
      <w:pPr>
        <w:rPr>
          <w:rFonts w:ascii="Ubuntu Medium" w:hAnsi="Ubuntu Medium"/>
          <w:b/>
          <w:bCs/>
          <w:color w:val="002060"/>
          <w:sz w:val="32"/>
          <w:szCs w:val="28"/>
          <w:lang w:val="ru-RU"/>
        </w:rPr>
      </w:pPr>
    </w:p>
    <w:p w14:paraId="14B05875" w14:textId="3D797778" w:rsidR="006F04C6" w:rsidRPr="006F04C6" w:rsidRDefault="006F04C6" w:rsidP="006F04C6">
      <w:pPr>
        <w:rPr>
          <w:rFonts w:ascii="Ubuntu Medium" w:hAnsi="Ubuntu Medium"/>
          <w:b/>
          <w:bCs/>
          <w:color w:val="002060"/>
          <w:sz w:val="32"/>
          <w:szCs w:val="28"/>
          <w:lang w:val="ru-RU"/>
        </w:rPr>
      </w:pPr>
      <w:r w:rsidRPr="006F04C6">
        <w:rPr>
          <w:rFonts w:ascii="Ubuntu Medium" w:hAnsi="Ubuntu Medium"/>
          <w:b/>
          <w:bCs/>
          <w:color w:val="002060"/>
          <w:sz w:val="32"/>
          <w:szCs w:val="28"/>
          <w:lang w:val="ru-RU"/>
        </w:rPr>
        <w:t>Анкета для авторизации партнера</w:t>
      </w:r>
    </w:p>
    <w:tbl>
      <w:tblPr>
        <w:tblStyle w:val="TableGrid"/>
        <w:tblpPr w:leftFromText="180" w:rightFromText="180" w:vertAnchor="text" w:horzAnchor="margin" w:tblpXSpec="right" w:tblpYSpec="outside"/>
        <w:tblW w:w="0" w:type="auto"/>
        <w:tblLook w:val="04A0" w:firstRow="1" w:lastRow="0" w:firstColumn="1" w:lastColumn="0" w:noHBand="0" w:noVBand="1"/>
      </w:tblPr>
      <w:tblGrid>
        <w:gridCol w:w="1129"/>
        <w:gridCol w:w="2694"/>
      </w:tblGrid>
      <w:tr w:rsidR="006F04C6" w:rsidRPr="00082C28" w14:paraId="3833758B" w14:textId="77777777" w:rsidTr="006F04C6">
        <w:tc>
          <w:tcPr>
            <w:tcW w:w="1129" w:type="dxa"/>
          </w:tcPr>
          <w:p w14:paraId="4870966E" w14:textId="77777777" w:rsidR="006F04C6" w:rsidRPr="00082C28" w:rsidRDefault="006F04C6" w:rsidP="006F04C6">
            <w:pPr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</w:pPr>
            <w:r w:rsidRPr="00082C28"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  <w:t>Дата:</w:t>
            </w:r>
          </w:p>
        </w:tc>
        <w:tc>
          <w:tcPr>
            <w:tcW w:w="2694" w:type="dxa"/>
          </w:tcPr>
          <w:p w14:paraId="2247D141" w14:textId="77777777" w:rsidR="006F04C6" w:rsidRPr="00082C28" w:rsidRDefault="006F04C6" w:rsidP="006F04C6">
            <w:pPr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</w:pPr>
          </w:p>
        </w:tc>
      </w:tr>
    </w:tbl>
    <w:p w14:paraId="728AAD0D" w14:textId="165EC8EE" w:rsidR="008F16F6" w:rsidRDefault="008F16F6" w:rsidP="008F16F6">
      <w:pPr>
        <w:rPr>
          <w:rFonts w:ascii="Ubuntu Medium" w:hAnsi="Ubuntu Medium"/>
          <w:b/>
          <w:bCs/>
          <w:color w:val="002060"/>
          <w:sz w:val="32"/>
          <w:szCs w:val="28"/>
          <w:lang w:val="ru-RU"/>
        </w:rPr>
      </w:pPr>
    </w:p>
    <w:tbl>
      <w:tblPr>
        <w:tblpPr w:leftFromText="180" w:rightFromText="180" w:vertAnchor="page" w:horzAnchor="margin" w:tblpY="234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6095"/>
      </w:tblGrid>
      <w:tr w:rsidR="006F04C6" w:rsidRPr="00CF3D4E" w14:paraId="09DEC97F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590B10A4" w14:textId="77777777" w:rsidR="006F04C6" w:rsidRPr="00F3237A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 xml:space="preserve">Название Компании на русском языке </w:t>
            </w:r>
          </w:p>
        </w:tc>
        <w:tc>
          <w:tcPr>
            <w:tcW w:w="6095" w:type="dxa"/>
          </w:tcPr>
          <w:p w14:paraId="188A39F9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  <w:lang w:val="ru-RU"/>
              </w:rPr>
            </w:pPr>
          </w:p>
        </w:tc>
      </w:tr>
      <w:tr w:rsidR="006F04C6" w:rsidRPr="00F3237A" w14:paraId="01DFCD15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42E4BDEA" w14:textId="77777777" w:rsidR="006F04C6" w:rsidRPr="00F3237A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 xml:space="preserve">Юридический адрес  </w:t>
            </w:r>
          </w:p>
        </w:tc>
        <w:tc>
          <w:tcPr>
            <w:tcW w:w="6095" w:type="dxa"/>
          </w:tcPr>
          <w:p w14:paraId="5C569D5C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6F04C6" w:rsidRPr="00F3237A" w14:paraId="61EA40B8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01CB5F5F" w14:textId="77777777" w:rsidR="006F04C6" w:rsidRPr="00F3237A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 xml:space="preserve">ИНН    </w:t>
            </w:r>
          </w:p>
        </w:tc>
        <w:tc>
          <w:tcPr>
            <w:tcW w:w="6095" w:type="dxa"/>
          </w:tcPr>
          <w:p w14:paraId="72167097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6F04C6" w:rsidRPr="00F3237A" w14:paraId="74D9ADDC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72C1AC61" w14:textId="77777777" w:rsidR="006F04C6" w:rsidRPr="00F3237A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 xml:space="preserve">ОГРН </w:t>
            </w:r>
          </w:p>
        </w:tc>
        <w:tc>
          <w:tcPr>
            <w:tcW w:w="6095" w:type="dxa"/>
          </w:tcPr>
          <w:p w14:paraId="0AFF07C4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6F04C6" w:rsidRPr="00F3237A" w14:paraId="0870AB8B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5DEFD1F2" w14:textId="77777777" w:rsidR="006F04C6" w:rsidRPr="00F3237A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 xml:space="preserve">Телефон </w:t>
            </w:r>
          </w:p>
        </w:tc>
        <w:tc>
          <w:tcPr>
            <w:tcW w:w="6095" w:type="dxa"/>
          </w:tcPr>
          <w:p w14:paraId="54562906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6F04C6" w:rsidRPr="00F3237A" w14:paraId="5F5A9E56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6571973C" w14:textId="4627B91B" w:rsidR="006F04C6" w:rsidRPr="006F04C6" w:rsidRDefault="006F04C6" w:rsidP="006F04C6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00F3237A"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>Web сай</w:t>
            </w:r>
            <w:r>
              <w:rPr>
                <w:rFonts w:ascii="Open Sans" w:hAnsi="Open Sans" w:cs="Open Sans"/>
                <w:b/>
                <w:bCs/>
                <w:sz w:val="24"/>
                <w:szCs w:val="24"/>
                <w:lang w:val="ru-RU"/>
              </w:rPr>
              <w:t>т</w:t>
            </w:r>
          </w:p>
        </w:tc>
        <w:tc>
          <w:tcPr>
            <w:tcW w:w="6095" w:type="dxa"/>
          </w:tcPr>
          <w:p w14:paraId="51C3CB49" w14:textId="77777777" w:rsidR="006F04C6" w:rsidRPr="00F3237A" w:rsidRDefault="006F04C6" w:rsidP="006F04C6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6F04C6" w:rsidRPr="00F3237A" w14:paraId="108D832D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5263AE77" w14:textId="77777777" w:rsidR="006F04C6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 xml:space="preserve">Сотрудник, отвечающий за работу с продукцией Росплатформа </w:t>
            </w:r>
          </w:p>
          <w:p w14:paraId="32793BE2" w14:textId="7D737BDC" w:rsidR="006F04C6" w:rsidRPr="006F04C6" w:rsidRDefault="006F04C6" w:rsidP="006F04C6">
            <w:pPr>
              <w:rPr>
                <w:rFonts w:ascii="Open Sans" w:hAnsi="Open Sans" w:cs="Open Sans"/>
                <w:i/>
                <w:iCs/>
                <w:sz w:val="24"/>
                <w:szCs w:val="24"/>
                <w:lang w:val="ru-RU"/>
              </w:rPr>
            </w:pPr>
            <w:r w:rsidRPr="006F04C6">
              <w:rPr>
                <w:rFonts w:ascii="Open Sans" w:hAnsi="Open Sans" w:cs="Open Sans"/>
                <w:i/>
                <w:iCs/>
                <w:sz w:val="24"/>
                <w:szCs w:val="24"/>
                <w:lang w:val="ru-RU"/>
              </w:rPr>
              <w:t>(ФИО, Телефон, Email)</w:t>
            </w:r>
          </w:p>
        </w:tc>
        <w:tc>
          <w:tcPr>
            <w:tcW w:w="6095" w:type="dxa"/>
          </w:tcPr>
          <w:p w14:paraId="6FFB237E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CF3D4E" w14:paraId="56C35D7A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  <w:hideMark/>
          </w:tcPr>
          <w:p w14:paraId="204CCE28" w14:textId="77777777" w:rsidR="006F04C6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 xml:space="preserve">Генеральный директор\Управляющий </w:t>
            </w:r>
          </w:p>
          <w:p w14:paraId="1FEE0621" w14:textId="5528FBB2" w:rsidR="006F04C6" w:rsidRPr="006F04C6" w:rsidRDefault="006F04C6" w:rsidP="006F04C6">
            <w:pPr>
              <w:rPr>
                <w:rFonts w:ascii="Open Sans" w:hAnsi="Open Sans" w:cs="Open Sans"/>
                <w:i/>
                <w:iCs/>
                <w:sz w:val="24"/>
                <w:szCs w:val="24"/>
                <w:lang w:val="ru-RU"/>
              </w:rPr>
            </w:pPr>
            <w:r w:rsidRPr="006F04C6">
              <w:rPr>
                <w:rFonts w:ascii="Open Sans" w:hAnsi="Open Sans" w:cs="Open Sans"/>
                <w:i/>
                <w:iCs/>
                <w:sz w:val="24"/>
                <w:szCs w:val="24"/>
                <w:lang w:val="ru-RU"/>
              </w:rPr>
              <w:t>(ФИО, Телефон, Email)</w:t>
            </w:r>
          </w:p>
        </w:tc>
        <w:tc>
          <w:tcPr>
            <w:tcW w:w="6095" w:type="dxa"/>
          </w:tcPr>
          <w:p w14:paraId="096DDCFC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CF3D4E" w14:paraId="1F3DABB7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</w:tcPr>
          <w:p w14:paraId="1FE5F86D" w14:textId="77777777" w:rsidR="006F04C6" w:rsidRPr="00F3237A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 xml:space="preserve">Представитель отдела маркетинга </w:t>
            </w:r>
            <w:r w:rsidRPr="006F04C6">
              <w:rPr>
                <w:rFonts w:ascii="Open Sans" w:hAnsi="Open Sans" w:cs="Open Sans"/>
                <w:i/>
                <w:iCs/>
                <w:sz w:val="24"/>
                <w:szCs w:val="24"/>
                <w:lang w:val="ru-RU"/>
              </w:rPr>
              <w:t>(ФИО, Телефон, Email)</w:t>
            </w:r>
          </w:p>
        </w:tc>
        <w:tc>
          <w:tcPr>
            <w:tcW w:w="6095" w:type="dxa"/>
          </w:tcPr>
          <w:p w14:paraId="54781EAD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F3237A" w14:paraId="0B7B0868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</w:tcPr>
          <w:p w14:paraId="1BF14F4B" w14:textId="77777777" w:rsidR="006F04C6" w:rsidRPr="00F3237A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>Есть ли собственная сборка или производство серверов? (если есть, то какое?)</w:t>
            </w:r>
          </w:p>
        </w:tc>
        <w:tc>
          <w:tcPr>
            <w:tcW w:w="6095" w:type="dxa"/>
          </w:tcPr>
          <w:p w14:paraId="137BB27C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CF3D4E" w14:paraId="0C8A236E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</w:tcPr>
          <w:p w14:paraId="09FE2A98" w14:textId="77777777" w:rsidR="006F04C6" w:rsidRPr="00F3237A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>Есть сервисное подразделение, оказывающее 1 и 2 линию поддержки заказчикам</w:t>
            </w:r>
          </w:p>
        </w:tc>
        <w:tc>
          <w:tcPr>
            <w:tcW w:w="6095" w:type="dxa"/>
          </w:tcPr>
          <w:p w14:paraId="76B4AE28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F3237A" w14:paraId="5B2AC46E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</w:tcPr>
          <w:p w14:paraId="2A7DDFD8" w14:textId="77777777" w:rsidR="006F04C6" w:rsidRPr="00F3237A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 xml:space="preserve">Какой статус партнерства предпочтителен </w:t>
            </w:r>
          </w:p>
        </w:tc>
        <w:tc>
          <w:tcPr>
            <w:tcW w:w="6095" w:type="dxa"/>
          </w:tcPr>
          <w:p w14:paraId="3A0133BE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6F04C6" w:rsidRPr="00F3237A" w14:paraId="561D8AED" w14:textId="77777777" w:rsidTr="006F04C6">
        <w:trPr>
          <w:trHeight w:val="567"/>
        </w:trPr>
        <w:tc>
          <w:tcPr>
            <w:tcW w:w="4673" w:type="dxa"/>
            <w:shd w:val="clear" w:color="auto" w:fill="auto"/>
            <w:noWrap/>
            <w:vAlign w:val="center"/>
          </w:tcPr>
          <w:p w14:paraId="12BEA9F3" w14:textId="77777777" w:rsidR="006F04C6" w:rsidRPr="00F3237A" w:rsidRDefault="006F04C6" w:rsidP="006F04C6">
            <w:pPr>
              <w:rPr>
                <w:rFonts w:ascii="Open Sans" w:hAnsi="Open Sans" w:cs="Open Sans"/>
                <w:sz w:val="24"/>
                <w:szCs w:val="24"/>
                <w:lang w:val="ru-RU"/>
              </w:rPr>
            </w:pPr>
            <w:r w:rsidRPr="00F3237A">
              <w:rPr>
                <w:rFonts w:ascii="Open Sans" w:hAnsi="Open Sans" w:cs="Open Sans"/>
                <w:sz w:val="24"/>
                <w:szCs w:val="24"/>
                <w:lang w:val="ru-RU"/>
              </w:rPr>
              <w:t>Комментарии</w:t>
            </w:r>
          </w:p>
        </w:tc>
        <w:tc>
          <w:tcPr>
            <w:tcW w:w="6095" w:type="dxa"/>
          </w:tcPr>
          <w:p w14:paraId="378A77AA" w14:textId="77777777" w:rsidR="006F04C6" w:rsidRPr="00F3237A" w:rsidRDefault="006F04C6" w:rsidP="006F04C6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</w:tbl>
    <w:p w14:paraId="7ABB66A5" w14:textId="025DC4E3" w:rsidR="00F3237A" w:rsidRDefault="00F3237A" w:rsidP="00F3237A">
      <w:pPr>
        <w:rPr>
          <w:rFonts w:ascii="Times New Roman" w:hAnsi="Times New Roman" w:cs="Times New Roman"/>
          <w:i/>
          <w:sz w:val="16"/>
        </w:rPr>
      </w:pPr>
    </w:p>
    <w:p w14:paraId="656D5596" w14:textId="77777777" w:rsidR="00F3237A" w:rsidRPr="006F04C6" w:rsidRDefault="00F3237A" w:rsidP="00EB50B3">
      <w:pPr>
        <w:tabs>
          <w:tab w:val="left" w:pos="1101"/>
        </w:tabs>
        <w:ind w:left="108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6F04C6">
        <w:rPr>
          <w:rFonts w:ascii="Times New Roman" w:hAnsi="Times New Roman" w:cs="Times New Roman"/>
          <w:b/>
          <w:sz w:val="18"/>
          <w:szCs w:val="18"/>
          <w:lang w:val="ru-RU"/>
        </w:rPr>
        <w:t>Правила реализации Продукции Росплатформа для Партнера</w:t>
      </w:r>
    </w:p>
    <w:p w14:paraId="2E795B65" w14:textId="77777777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>Партнер в любом статусе обязан перепродавать продукцию Росплатформа исключительно Конечным пользователям для их Внутреннего использования, и только на территории России и стран СНГ;</w:t>
      </w:r>
    </w:p>
    <w:p w14:paraId="00B40DDB" w14:textId="77777777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>Партнер обязуется не удалять, не изменять и не уничтожать любые уведомления об авторских правах, товарные знаки, логотипы, уведомления о конфиденциальности, номера лицензий и сертификатов, серийные номера и другие идентификаторы (в том числе сведения о Конечном пользователе, если таковые имеются), предоставляемые совместно с Продукцией;</w:t>
      </w:r>
    </w:p>
    <w:p w14:paraId="16844E12" w14:textId="77777777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>Партнер обязуется без письменного согласия не вносить изменений в документацию Росплатформы никакие товарные знаки, торговые имена, логотипы или маркировку;</w:t>
      </w:r>
    </w:p>
    <w:p w14:paraId="6CB3D544" w14:textId="4B67E392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 xml:space="preserve">Партнер обязан при направлении Заказа </w:t>
      </w:r>
      <w:r w:rsidR="002B3218">
        <w:rPr>
          <w:rFonts w:ascii="Times New Roman" w:hAnsi="Times New Roman" w:cs="Times New Roman"/>
          <w:sz w:val="18"/>
          <w:szCs w:val="18"/>
        </w:rPr>
        <w:t>Дистрибьютор</w:t>
      </w:r>
      <w:r w:rsidRPr="006F04C6">
        <w:rPr>
          <w:rFonts w:ascii="Times New Roman" w:hAnsi="Times New Roman" w:cs="Times New Roman"/>
          <w:sz w:val="18"/>
          <w:szCs w:val="18"/>
        </w:rPr>
        <w:t>у иметь Заказ от Конечного пользователя, в котором должна быть указана необходимая информация по продукции Росплатформа, ее количество, данные о Конечном пользователе;</w:t>
      </w:r>
    </w:p>
    <w:p w14:paraId="4A09770B" w14:textId="77777777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 xml:space="preserve">Партнер обязан соблюдать требования в области защиты данных и антикоррупционное законодательство РФ при реализации Продукции Росплатформы. </w:t>
      </w:r>
    </w:p>
    <w:p w14:paraId="66CEACAD" w14:textId="77777777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  <w:tab w:val="left" w:pos="1101"/>
        </w:tabs>
        <w:ind w:left="108" w:firstLine="0"/>
        <w:rPr>
          <w:rFonts w:ascii="Times New Roman" w:hAnsi="Times New Roman" w:cs="Times New Roman"/>
          <w:b/>
          <w:sz w:val="18"/>
          <w:szCs w:val="18"/>
        </w:rPr>
      </w:pPr>
      <w:r w:rsidRPr="006F04C6">
        <w:rPr>
          <w:rFonts w:ascii="Times New Roman" w:hAnsi="Times New Roman" w:cs="Times New Roman"/>
          <w:sz w:val="18"/>
          <w:szCs w:val="18"/>
        </w:rPr>
        <w:t xml:space="preserve">Партнер соблюдать требования законов и нормативных актов, регулирующих порядок использования, экспорта, и передачи Программного обеспечения, связанного с Продукцией Росплатформа, а при необходимости получить все необходимые местные и экстерриториальные допуски, разрешения или лицензии. </w:t>
      </w:r>
    </w:p>
    <w:p w14:paraId="0803140E" w14:textId="6FCF5698" w:rsidR="00F3237A" w:rsidRPr="006F04C6" w:rsidRDefault="00F3237A" w:rsidP="00EB50B3">
      <w:pPr>
        <w:pStyle w:val="ListParagraph"/>
        <w:numPr>
          <w:ilvl w:val="1"/>
          <w:numId w:val="1"/>
        </w:numPr>
        <w:tabs>
          <w:tab w:val="left" w:pos="426"/>
          <w:tab w:val="left" w:pos="1101"/>
        </w:tabs>
        <w:ind w:left="108" w:firstLine="0"/>
        <w:rPr>
          <w:rFonts w:ascii="Times New Roman" w:hAnsi="Times New Roman" w:cs="Times New Roman"/>
          <w:b/>
        </w:rPr>
      </w:pPr>
      <w:r w:rsidRPr="006F04C6">
        <w:rPr>
          <w:rFonts w:ascii="Times New Roman" w:hAnsi="Times New Roman" w:cs="Times New Roman"/>
          <w:sz w:val="18"/>
          <w:szCs w:val="18"/>
        </w:rPr>
        <w:t xml:space="preserve">Партнер дает согласие, что в случае невыполнения какого-либо из указанных выше требований, Дистрибьютор, ООО "Р-Платформа", а также независимый аудитор могут осуществлять дополнительные специальные проверки с целью контроля и обеспечения соблюдения Партнером контрактов с </w:t>
      </w:r>
      <w:r w:rsidR="002B3218">
        <w:rPr>
          <w:rFonts w:ascii="Times New Roman" w:hAnsi="Times New Roman" w:cs="Times New Roman"/>
          <w:sz w:val="18"/>
          <w:szCs w:val="18"/>
        </w:rPr>
        <w:t>Дистрибьютор</w:t>
      </w:r>
      <w:r w:rsidRPr="006F04C6">
        <w:rPr>
          <w:rFonts w:ascii="Times New Roman" w:hAnsi="Times New Roman" w:cs="Times New Roman"/>
          <w:sz w:val="18"/>
          <w:szCs w:val="18"/>
        </w:rPr>
        <w:t>ом по реализации Продукции Росплатформа</w:t>
      </w:r>
    </w:p>
    <w:sectPr w:rsidR="00F3237A" w:rsidRPr="006F04C6" w:rsidSect="00205D63">
      <w:headerReference w:type="even" r:id="rId8"/>
      <w:headerReference w:type="default" r:id="rId9"/>
      <w:headerReference w:type="first" r:id="rId10"/>
      <w:pgSz w:w="11900" w:h="16840"/>
      <w:pgMar w:top="1134" w:right="567" w:bottom="567" w:left="567" w:header="0" w:footer="0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ECCCA" w14:textId="77777777" w:rsidR="00BC2504" w:rsidRDefault="00BC2504" w:rsidP="009B1A39">
      <w:r>
        <w:separator/>
      </w:r>
    </w:p>
  </w:endnote>
  <w:endnote w:type="continuationSeparator" w:id="0">
    <w:p w14:paraId="6E6AF5DA" w14:textId="77777777" w:rsidR="00BC2504" w:rsidRDefault="00BC2504" w:rsidP="009B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A3CB2F8-DA87-473D-AE14-65D7016D8A10}"/>
    <w:embedBold r:id="rId2" w:fontKey="{6D1BA399-CE88-4450-83E4-0356B2CA29D1}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CC"/>
    <w:family w:val="swiss"/>
    <w:pitch w:val="variable"/>
    <w:sig w:usb0="E00002FF" w:usb1="5000205B" w:usb2="00000000" w:usb3="00000000" w:csb0="0000009F" w:csb1="00000000"/>
    <w:embedRegular r:id="rId3" w:fontKey="{CEC7D5A3-2B36-4AE2-8BF6-2127AF5D5B14}"/>
  </w:font>
  <w:font w:name="YandexSansTex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untu Medium">
    <w:panose1 w:val="020B0604030602030204"/>
    <w:charset w:val="CC"/>
    <w:family w:val="swiss"/>
    <w:pitch w:val="variable"/>
    <w:sig w:usb0="E00002FF" w:usb1="5000205B" w:usb2="00000000" w:usb3="00000000" w:csb0="0000009F" w:csb1="00000000"/>
    <w:embedRegular r:id="rId4" w:fontKey="{2D3558B1-4D9D-4407-835E-F686029942DE}"/>
    <w:embedBold r:id="rId5" w:fontKey="{2901F079-D272-4157-A5F9-C6D177AD5E9E}"/>
  </w:font>
  <w:font w:name="OpenSans">
    <w:altName w:val="Cambria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6" w:fontKey="{E12187E7-7E93-4C05-B4F8-8032E907EC55}"/>
    <w:embedBold r:id="rId7" w:fontKey="{B38550A7-257C-460A-8A88-7FF9147B0F26}"/>
    <w:embedItalic r:id="rId8" w:fontKey="{C529B060-1094-4908-A4EF-CD70EEEA7DB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F095E81A-78B3-4C64-83B1-5934BA61D8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115E5" w14:textId="77777777" w:rsidR="00BC2504" w:rsidRDefault="00BC2504" w:rsidP="009B1A39">
      <w:r>
        <w:separator/>
      </w:r>
    </w:p>
  </w:footnote>
  <w:footnote w:type="continuationSeparator" w:id="0">
    <w:p w14:paraId="3FBED1C7" w14:textId="77777777" w:rsidR="00BC2504" w:rsidRDefault="00BC2504" w:rsidP="009B1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0FC0B" w14:textId="77777777" w:rsidR="00F3237A" w:rsidRDefault="00BC2504">
    <w:pPr>
      <w:pStyle w:val="Header"/>
    </w:pPr>
    <w:r>
      <w:rPr>
        <w:noProof/>
        <w:lang w:eastAsia="en-GB"/>
      </w:rPr>
      <w:pict w14:anchorId="6A60D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78.6pt;height:677pt;z-index:-251651072;mso-position-horizontal:center;mso-position-horizontal-relative:margin;mso-position-vertical:center;mso-position-vertical-relative:margin" o:allowincell="f">
          <v:imagedata r:id="rId1" o:title="rosplatforma_blank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5F400" w14:textId="47553E01" w:rsidR="00F3237A" w:rsidRDefault="00F3237A" w:rsidP="00CE23F8">
    <w:pPr>
      <w:pStyle w:val="Header"/>
      <w:ind w:left="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9DD9" w14:textId="77777777" w:rsidR="00F3237A" w:rsidRDefault="00BC2504">
    <w:pPr>
      <w:pStyle w:val="Header"/>
    </w:pPr>
    <w:r>
      <w:rPr>
        <w:noProof/>
        <w:lang w:eastAsia="en-GB"/>
      </w:rPr>
      <w:pict w14:anchorId="13B40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78.6pt;height:677pt;z-index:-251650048;mso-position-horizontal:center;mso-position-horizontal-relative:margin;mso-position-vertical:center;mso-position-vertical-relative:margin" o:allowincell="f">
          <v:imagedata r:id="rId1" o:title="rosplatforma_blank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7594E"/>
    <w:multiLevelType w:val="hybridMultilevel"/>
    <w:tmpl w:val="93C44830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0F">
      <w:start w:val="1"/>
      <w:numFmt w:val="decimal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DF"/>
    <w:rsid w:val="00082C28"/>
    <w:rsid w:val="00116EF0"/>
    <w:rsid w:val="00151AAB"/>
    <w:rsid w:val="00205D63"/>
    <w:rsid w:val="002262DF"/>
    <w:rsid w:val="00226635"/>
    <w:rsid w:val="00287D7C"/>
    <w:rsid w:val="002B3218"/>
    <w:rsid w:val="002F01FE"/>
    <w:rsid w:val="002F3363"/>
    <w:rsid w:val="00310BF1"/>
    <w:rsid w:val="003970F7"/>
    <w:rsid w:val="003E25A0"/>
    <w:rsid w:val="003F0BD1"/>
    <w:rsid w:val="00437ED4"/>
    <w:rsid w:val="00584798"/>
    <w:rsid w:val="00600DDD"/>
    <w:rsid w:val="00623659"/>
    <w:rsid w:val="006C3919"/>
    <w:rsid w:val="006D1BD2"/>
    <w:rsid w:val="006F04C6"/>
    <w:rsid w:val="007313C0"/>
    <w:rsid w:val="007E1731"/>
    <w:rsid w:val="00831F93"/>
    <w:rsid w:val="008F16F6"/>
    <w:rsid w:val="009245FF"/>
    <w:rsid w:val="00936F08"/>
    <w:rsid w:val="00943E1B"/>
    <w:rsid w:val="00946F21"/>
    <w:rsid w:val="00986A32"/>
    <w:rsid w:val="009B1A39"/>
    <w:rsid w:val="009B5ADA"/>
    <w:rsid w:val="009B600E"/>
    <w:rsid w:val="009C2227"/>
    <w:rsid w:val="009E7F95"/>
    <w:rsid w:val="00A11B29"/>
    <w:rsid w:val="00A21867"/>
    <w:rsid w:val="00A77883"/>
    <w:rsid w:val="00A91B74"/>
    <w:rsid w:val="00AE21B9"/>
    <w:rsid w:val="00B334BC"/>
    <w:rsid w:val="00BC2504"/>
    <w:rsid w:val="00BF622F"/>
    <w:rsid w:val="00CC1563"/>
    <w:rsid w:val="00CE23F8"/>
    <w:rsid w:val="00CF3D4E"/>
    <w:rsid w:val="00D36466"/>
    <w:rsid w:val="00DA2C4C"/>
    <w:rsid w:val="00DF23C7"/>
    <w:rsid w:val="00E4005C"/>
    <w:rsid w:val="00E45F0C"/>
    <w:rsid w:val="00E86531"/>
    <w:rsid w:val="00EB50B3"/>
    <w:rsid w:val="00F3237A"/>
    <w:rsid w:val="00F8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5C809"/>
  <w15:chartTrackingRefBased/>
  <w15:docId w15:val="{6FA490DA-1F28-46D1-B061-EB66F9E2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7A"/>
    <w:rPr>
      <w:rFonts w:ascii="Ubuntu" w:hAnsi="Ubuntu" w:cs="YandexSansText-Regular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A39"/>
    <w:pPr>
      <w:outlineLvl w:val="0"/>
    </w:pPr>
    <w:rPr>
      <w:sz w:val="32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A39"/>
    <w:pPr>
      <w:outlineLvl w:val="1"/>
    </w:pPr>
    <w:rPr>
      <w:rFonts w:ascii="Ubuntu Medium" w:hAnsi="Ubuntu Medium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ED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ED4"/>
  </w:style>
  <w:style w:type="paragraph" w:styleId="Footer">
    <w:name w:val="footer"/>
    <w:basedOn w:val="Normal"/>
    <w:link w:val="FooterChar"/>
    <w:uiPriority w:val="99"/>
    <w:unhideWhenUsed/>
    <w:rsid w:val="00437ED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ED4"/>
  </w:style>
  <w:style w:type="character" w:customStyle="1" w:styleId="Heading1Char">
    <w:name w:val="Heading 1 Char"/>
    <w:basedOn w:val="DefaultParagraphFont"/>
    <w:link w:val="Heading1"/>
    <w:uiPriority w:val="9"/>
    <w:rsid w:val="009B1A39"/>
    <w:rPr>
      <w:rFonts w:ascii="Ubuntu" w:hAnsi="Ubuntu" w:cs="YandexSansText-Regular"/>
      <w:sz w:val="32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9B1A39"/>
    <w:rPr>
      <w:rFonts w:ascii="Ubuntu Medium" w:hAnsi="Ubuntu Medium" w:cs="YandexSansText-Regular"/>
      <w:sz w:val="22"/>
      <w:szCs w:val="22"/>
      <w:lang w:val="ru-RU"/>
    </w:rPr>
  </w:style>
  <w:style w:type="table" w:styleId="TableGrid">
    <w:name w:val="Table Grid"/>
    <w:basedOn w:val="TableNormal"/>
    <w:uiPriority w:val="39"/>
    <w:rsid w:val="00CE2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831F93"/>
    <w:pPr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TitleChar">
    <w:name w:val="Title Char"/>
    <w:basedOn w:val="DefaultParagraphFont"/>
    <w:link w:val="Title"/>
    <w:rsid w:val="00831F93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fontstyle01">
    <w:name w:val="fontstyle01"/>
    <w:basedOn w:val="DefaultParagraphFont"/>
    <w:rsid w:val="00584798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F323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iana.sergeeva\Downloads\rosplatforma_blank_a4_201612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DB499A-D4D2-45AD-A249-93E4C2AD4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rosplatforma_blank_a4_20161213.dotx</Template>
  <TotalTime>59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Sergeeva</dc:creator>
  <cp:keywords/>
  <dc:description/>
  <cp:lastModifiedBy>Sergey Chlek</cp:lastModifiedBy>
  <cp:revision>5</cp:revision>
  <cp:lastPrinted>2021-04-01T11:52:00Z</cp:lastPrinted>
  <dcterms:created xsi:type="dcterms:W3CDTF">2021-04-01T11:46:00Z</dcterms:created>
  <dcterms:modified xsi:type="dcterms:W3CDTF">2022-03-14T14:19:00Z</dcterms:modified>
</cp:coreProperties>
</file>